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6F8DA" w14:textId="77777777" w:rsidR="00E76B32" w:rsidRPr="00320A59" w:rsidRDefault="00C5691E">
      <w:pPr>
        <w:jc w:val="center"/>
        <w:rPr>
          <w:rFonts w:ascii="Arial" w:hAnsi="Arial" w:cs="Arial"/>
          <w:b/>
          <w:bCs/>
          <w:sz w:val="32"/>
        </w:rPr>
      </w:pPr>
      <w:r w:rsidRPr="00320A59">
        <w:rPr>
          <w:rFonts w:ascii="Arial" w:hAnsi="Arial" w:cs="Arial"/>
          <w:b/>
          <w:bCs/>
          <w:sz w:val="32"/>
        </w:rPr>
        <w:t>博士学位论文预答辩意见书</w:t>
      </w:r>
    </w:p>
    <w:p w14:paraId="4DF5B8E8" w14:textId="77777777" w:rsidR="00C5691E" w:rsidRPr="00320A59" w:rsidRDefault="00C5691E">
      <w:pPr>
        <w:jc w:val="center"/>
        <w:rPr>
          <w:rFonts w:ascii="Arial" w:hAnsi="Arial" w:cs="Arial"/>
          <w:b/>
          <w:bCs/>
          <w:sz w:val="32"/>
        </w:rPr>
      </w:pPr>
    </w:p>
    <w:tbl>
      <w:tblPr>
        <w:tblW w:w="9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62"/>
        <w:gridCol w:w="838"/>
        <w:gridCol w:w="540"/>
        <w:gridCol w:w="720"/>
        <w:gridCol w:w="720"/>
        <w:gridCol w:w="540"/>
        <w:gridCol w:w="512"/>
        <w:gridCol w:w="748"/>
        <w:gridCol w:w="1440"/>
        <w:gridCol w:w="304"/>
        <w:gridCol w:w="56"/>
        <w:gridCol w:w="900"/>
        <w:gridCol w:w="1536"/>
      </w:tblGrid>
      <w:tr w:rsidR="00E76B32" w:rsidRPr="00320A59" w14:paraId="1794A3A1" w14:textId="77777777" w:rsidTr="000D76E8">
        <w:trPr>
          <w:trHeight w:val="452"/>
        </w:trPr>
        <w:tc>
          <w:tcPr>
            <w:tcW w:w="710" w:type="dxa"/>
            <w:gridSpan w:val="2"/>
            <w:vAlign w:val="center"/>
          </w:tcPr>
          <w:p w14:paraId="66C383E8" w14:textId="77777777" w:rsidR="00E76B32" w:rsidRPr="00320A59" w:rsidRDefault="00C5691E" w:rsidP="000D76E8">
            <w:pPr>
              <w:jc w:val="center"/>
              <w:rPr>
                <w:rFonts w:ascii="Arial" w:hAnsi="Arial" w:cs="Arial"/>
                <w:sz w:val="24"/>
              </w:rPr>
            </w:pPr>
            <w:r w:rsidRPr="00320A59">
              <w:rPr>
                <w:rFonts w:ascii="Arial" w:hAnsi="Arial" w:cs="Arial"/>
                <w:sz w:val="24"/>
              </w:rPr>
              <w:t>学号</w:t>
            </w:r>
          </w:p>
        </w:tc>
        <w:tc>
          <w:tcPr>
            <w:tcW w:w="1378" w:type="dxa"/>
            <w:gridSpan w:val="2"/>
            <w:vAlign w:val="center"/>
          </w:tcPr>
          <w:p w14:paraId="75A83D22" w14:textId="77777777" w:rsidR="00E76B32" w:rsidRPr="00320A59" w:rsidRDefault="00E76B32" w:rsidP="000D76E8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523E4A18" w14:textId="77777777" w:rsidR="00E76B32" w:rsidRPr="00320A59" w:rsidRDefault="00C5691E" w:rsidP="000D76E8">
            <w:pPr>
              <w:jc w:val="center"/>
              <w:rPr>
                <w:rFonts w:ascii="Arial" w:hAnsi="Arial" w:cs="Arial"/>
                <w:sz w:val="24"/>
              </w:rPr>
            </w:pPr>
            <w:r w:rsidRPr="00320A59">
              <w:rPr>
                <w:rFonts w:ascii="Arial" w:hAnsi="Arial" w:cs="Arial"/>
                <w:sz w:val="24"/>
              </w:rPr>
              <w:t>姓名</w:t>
            </w:r>
          </w:p>
        </w:tc>
        <w:tc>
          <w:tcPr>
            <w:tcW w:w="1260" w:type="dxa"/>
            <w:gridSpan w:val="2"/>
            <w:vAlign w:val="center"/>
          </w:tcPr>
          <w:p w14:paraId="3AAD6797" w14:textId="77777777" w:rsidR="00E76B32" w:rsidRPr="00320A59" w:rsidRDefault="00E76B32" w:rsidP="000D76E8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96BE2C6" w14:textId="77777777" w:rsidR="00E76B32" w:rsidRPr="00320A59" w:rsidRDefault="00C5691E" w:rsidP="000D76E8">
            <w:pPr>
              <w:jc w:val="center"/>
              <w:rPr>
                <w:rFonts w:ascii="Arial" w:hAnsi="Arial" w:cs="Arial"/>
                <w:sz w:val="24"/>
              </w:rPr>
            </w:pPr>
            <w:r w:rsidRPr="00320A59">
              <w:rPr>
                <w:rFonts w:ascii="Arial" w:hAnsi="Arial" w:cs="Arial"/>
                <w:sz w:val="24"/>
              </w:rPr>
              <w:t>指导教师</w:t>
            </w:r>
          </w:p>
        </w:tc>
        <w:tc>
          <w:tcPr>
            <w:tcW w:w="1440" w:type="dxa"/>
            <w:vAlign w:val="center"/>
          </w:tcPr>
          <w:p w14:paraId="2AE79462" w14:textId="77777777" w:rsidR="00E76B32" w:rsidRPr="00320A59" w:rsidRDefault="00E76B32" w:rsidP="000D76E8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11342DE6" w14:textId="77777777" w:rsidR="00E76B32" w:rsidRPr="00320A59" w:rsidRDefault="00C5691E" w:rsidP="000D76E8">
            <w:pPr>
              <w:jc w:val="center"/>
              <w:rPr>
                <w:rFonts w:ascii="Arial" w:hAnsi="Arial" w:cs="Arial"/>
                <w:sz w:val="24"/>
              </w:rPr>
            </w:pPr>
            <w:r w:rsidRPr="00320A59">
              <w:rPr>
                <w:rFonts w:ascii="Arial" w:hAnsi="Arial" w:cs="Arial"/>
                <w:sz w:val="24"/>
              </w:rPr>
              <w:t>入学年月</w:t>
            </w:r>
          </w:p>
        </w:tc>
        <w:tc>
          <w:tcPr>
            <w:tcW w:w="1536" w:type="dxa"/>
            <w:vAlign w:val="center"/>
          </w:tcPr>
          <w:p w14:paraId="19D1902C" w14:textId="77777777" w:rsidR="00E76B32" w:rsidRPr="00320A59" w:rsidRDefault="00E76B32" w:rsidP="000D76E8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E76B32" w:rsidRPr="00320A59" w14:paraId="47D9060C" w14:textId="77777777" w:rsidTr="000D76E8">
        <w:trPr>
          <w:cantSplit/>
          <w:trHeight w:val="472"/>
        </w:trPr>
        <w:tc>
          <w:tcPr>
            <w:tcW w:w="1548" w:type="dxa"/>
            <w:gridSpan w:val="3"/>
            <w:vAlign w:val="center"/>
          </w:tcPr>
          <w:p w14:paraId="3C562171" w14:textId="77777777" w:rsidR="00E76B32" w:rsidRPr="00320A59" w:rsidRDefault="00C5691E" w:rsidP="000D76E8">
            <w:pPr>
              <w:jc w:val="center"/>
              <w:rPr>
                <w:rFonts w:ascii="Arial" w:hAnsi="Arial" w:cs="Arial"/>
                <w:sz w:val="24"/>
              </w:rPr>
            </w:pPr>
            <w:r w:rsidRPr="00320A59">
              <w:rPr>
                <w:rFonts w:ascii="Arial" w:hAnsi="Arial" w:cs="Arial"/>
                <w:sz w:val="24"/>
              </w:rPr>
              <w:t>学科</w:t>
            </w:r>
            <w:r w:rsidRPr="00320A59">
              <w:rPr>
                <w:rFonts w:ascii="Arial" w:hAnsi="Arial" w:cs="Arial"/>
                <w:sz w:val="24"/>
              </w:rPr>
              <w:t>(</w:t>
            </w:r>
            <w:r w:rsidRPr="00320A59">
              <w:rPr>
                <w:rFonts w:ascii="Arial" w:hAnsi="Arial" w:cs="Arial"/>
                <w:sz w:val="24"/>
              </w:rPr>
              <w:t>专业</w:t>
            </w:r>
            <w:r w:rsidRPr="00320A59">
              <w:rPr>
                <w:rFonts w:ascii="Arial" w:hAnsi="Arial" w:cs="Arial"/>
                <w:sz w:val="24"/>
              </w:rPr>
              <w:t>)</w:t>
            </w:r>
          </w:p>
        </w:tc>
        <w:tc>
          <w:tcPr>
            <w:tcW w:w="2520" w:type="dxa"/>
            <w:gridSpan w:val="4"/>
            <w:vAlign w:val="center"/>
          </w:tcPr>
          <w:p w14:paraId="4F4DD09B" w14:textId="77777777" w:rsidR="00E76B32" w:rsidRPr="00320A59" w:rsidRDefault="00E76B32" w:rsidP="000D76E8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7489B01" w14:textId="77777777" w:rsidR="00E76B32" w:rsidRPr="00320A59" w:rsidRDefault="00C5691E" w:rsidP="000D76E8">
            <w:pPr>
              <w:jc w:val="center"/>
              <w:rPr>
                <w:rFonts w:ascii="Arial" w:hAnsi="Arial" w:cs="Arial"/>
                <w:sz w:val="24"/>
              </w:rPr>
            </w:pPr>
            <w:r w:rsidRPr="00320A59">
              <w:rPr>
                <w:rFonts w:ascii="Arial" w:hAnsi="Arial" w:cs="Arial"/>
                <w:sz w:val="24"/>
              </w:rPr>
              <w:t>研究方向</w:t>
            </w:r>
          </w:p>
        </w:tc>
        <w:tc>
          <w:tcPr>
            <w:tcW w:w="4236" w:type="dxa"/>
            <w:gridSpan w:val="5"/>
            <w:vAlign w:val="center"/>
          </w:tcPr>
          <w:p w14:paraId="376F6741" w14:textId="77777777" w:rsidR="00E76B32" w:rsidRPr="00320A59" w:rsidRDefault="00E76B32" w:rsidP="000D76E8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E76B32" w:rsidRPr="00320A59" w14:paraId="5B3FF1AC" w14:textId="77777777" w:rsidTr="000D76E8">
        <w:trPr>
          <w:cantSplit/>
          <w:trHeight w:val="449"/>
        </w:trPr>
        <w:tc>
          <w:tcPr>
            <w:tcW w:w="2088" w:type="dxa"/>
            <w:gridSpan w:val="4"/>
            <w:vAlign w:val="center"/>
          </w:tcPr>
          <w:p w14:paraId="6BC9E79A" w14:textId="77777777" w:rsidR="00E76B32" w:rsidRPr="00320A59" w:rsidRDefault="00C5691E" w:rsidP="000D76E8">
            <w:pPr>
              <w:jc w:val="center"/>
              <w:rPr>
                <w:rFonts w:ascii="Arial" w:hAnsi="Arial" w:cs="Arial"/>
                <w:sz w:val="24"/>
              </w:rPr>
            </w:pPr>
            <w:r w:rsidRPr="00320A59">
              <w:rPr>
                <w:rFonts w:ascii="Arial" w:hAnsi="Arial" w:cs="Arial"/>
                <w:sz w:val="24"/>
              </w:rPr>
              <w:t>学位论文题目</w:t>
            </w:r>
          </w:p>
        </w:tc>
        <w:tc>
          <w:tcPr>
            <w:tcW w:w="7476" w:type="dxa"/>
            <w:gridSpan w:val="10"/>
            <w:vAlign w:val="center"/>
          </w:tcPr>
          <w:p w14:paraId="3BC6F8B4" w14:textId="77777777" w:rsidR="00E76B32" w:rsidRPr="00320A59" w:rsidRDefault="00E76B32" w:rsidP="00F8340F">
            <w:pPr>
              <w:jc w:val="left"/>
              <w:rPr>
                <w:rFonts w:ascii="Arial" w:hAnsi="Arial" w:cs="Arial"/>
                <w:sz w:val="24"/>
              </w:rPr>
            </w:pPr>
          </w:p>
        </w:tc>
      </w:tr>
      <w:tr w:rsidR="00E76B32" w:rsidRPr="00320A59" w14:paraId="16D07E4B" w14:textId="77777777" w:rsidTr="000D76E8">
        <w:trPr>
          <w:cantSplit/>
        </w:trPr>
        <w:tc>
          <w:tcPr>
            <w:tcW w:w="9564" w:type="dxa"/>
            <w:gridSpan w:val="14"/>
            <w:vAlign w:val="center"/>
          </w:tcPr>
          <w:p w14:paraId="3F273CFC" w14:textId="77777777" w:rsidR="00E76B32" w:rsidRPr="00320A59" w:rsidRDefault="00C5691E" w:rsidP="000D76E8">
            <w:pPr>
              <w:jc w:val="left"/>
              <w:rPr>
                <w:rFonts w:ascii="Arial" w:hAnsi="Arial" w:cs="Arial"/>
              </w:rPr>
            </w:pPr>
            <w:r w:rsidRPr="00320A59">
              <w:rPr>
                <w:rFonts w:ascii="Arial" w:hAnsi="Arial" w:cs="Arial"/>
              </w:rPr>
              <w:t>预答辩要求：</w:t>
            </w:r>
          </w:p>
          <w:p w14:paraId="5F5B5FCB" w14:textId="77777777" w:rsidR="00E76B32" w:rsidRPr="00320A59" w:rsidRDefault="00C5691E" w:rsidP="000D76E8">
            <w:pPr>
              <w:numPr>
                <w:ilvl w:val="0"/>
                <w:numId w:val="1"/>
              </w:numPr>
              <w:jc w:val="left"/>
              <w:rPr>
                <w:rFonts w:ascii="Arial" w:hAnsi="Arial" w:cs="Arial"/>
              </w:rPr>
            </w:pPr>
            <w:r w:rsidRPr="00320A59">
              <w:rPr>
                <w:rFonts w:ascii="Arial" w:hAnsi="Arial" w:cs="Arial"/>
              </w:rPr>
              <w:t>作者应提交学位论文初稿、在校期间发表的与学位论文相关的学术论文、论著及获奖情况清单；</w:t>
            </w:r>
          </w:p>
          <w:p w14:paraId="4F76DD31" w14:textId="77777777" w:rsidR="00E76B32" w:rsidRPr="00320A59" w:rsidRDefault="00C5691E" w:rsidP="000D76E8">
            <w:pPr>
              <w:numPr>
                <w:ilvl w:val="0"/>
                <w:numId w:val="1"/>
              </w:numPr>
              <w:jc w:val="left"/>
              <w:rPr>
                <w:rFonts w:ascii="Arial" w:hAnsi="Arial" w:cs="Arial"/>
              </w:rPr>
            </w:pPr>
            <w:r w:rsidRPr="00320A59">
              <w:rPr>
                <w:rFonts w:ascii="Arial" w:hAnsi="Arial" w:cs="Arial"/>
              </w:rPr>
              <w:t>作者详细介绍学位论文的全部内容；</w:t>
            </w:r>
          </w:p>
          <w:p w14:paraId="1E10709A" w14:textId="77777777" w:rsidR="00E76B32" w:rsidRPr="00320A59" w:rsidRDefault="00C5691E" w:rsidP="000D76E8">
            <w:pPr>
              <w:numPr>
                <w:ilvl w:val="0"/>
                <w:numId w:val="1"/>
              </w:numPr>
              <w:jc w:val="left"/>
              <w:rPr>
                <w:rFonts w:ascii="Arial" w:hAnsi="Arial" w:cs="Arial"/>
              </w:rPr>
            </w:pPr>
            <w:r w:rsidRPr="00320A59">
              <w:rPr>
                <w:rFonts w:ascii="Arial" w:hAnsi="Arial" w:cs="Arial"/>
              </w:rPr>
              <w:t>指导教师详细介绍作者的研究情况；</w:t>
            </w:r>
          </w:p>
          <w:p w14:paraId="77BC8894" w14:textId="77777777" w:rsidR="00E76B32" w:rsidRPr="00320A59" w:rsidRDefault="00C5691E" w:rsidP="000D76E8">
            <w:pPr>
              <w:numPr>
                <w:ilvl w:val="0"/>
                <w:numId w:val="1"/>
              </w:numPr>
              <w:jc w:val="left"/>
              <w:rPr>
                <w:rFonts w:ascii="Arial" w:hAnsi="Arial" w:cs="Arial"/>
              </w:rPr>
            </w:pPr>
            <w:r w:rsidRPr="00320A59">
              <w:rPr>
                <w:rFonts w:ascii="Arial" w:hAnsi="Arial" w:cs="Arial"/>
              </w:rPr>
              <w:t>预答辩小组对学位论文初稿提出建议和意见（对论文的创新性、学术水平、完成工作量、理论和实验研究的立论依据、研究成果、关键性结论等</w:t>
            </w:r>
            <w:proofErr w:type="gramStart"/>
            <w:r w:rsidRPr="00320A59">
              <w:rPr>
                <w:rFonts w:ascii="Arial" w:hAnsi="Arial" w:cs="Arial"/>
              </w:rPr>
              <w:t>作出</w:t>
            </w:r>
            <w:proofErr w:type="gramEnd"/>
            <w:r w:rsidRPr="00320A59">
              <w:rPr>
                <w:rFonts w:ascii="Arial" w:hAnsi="Arial" w:cs="Arial"/>
              </w:rPr>
              <w:t>评价）。</w:t>
            </w:r>
          </w:p>
        </w:tc>
      </w:tr>
      <w:tr w:rsidR="00E76B32" w:rsidRPr="00320A59" w14:paraId="2FE1CD5C" w14:textId="77777777" w:rsidTr="000D76E8">
        <w:trPr>
          <w:cantSplit/>
        </w:trPr>
        <w:tc>
          <w:tcPr>
            <w:tcW w:w="9564" w:type="dxa"/>
            <w:gridSpan w:val="14"/>
            <w:vAlign w:val="center"/>
          </w:tcPr>
          <w:p w14:paraId="5789C5B5" w14:textId="77777777" w:rsidR="00E76B32" w:rsidRPr="00320A59" w:rsidRDefault="00E76B32" w:rsidP="000D76E8">
            <w:pPr>
              <w:jc w:val="center"/>
              <w:rPr>
                <w:rFonts w:ascii="Arial" w:hAnsi="Arial" w:cs="Arial"/>
                <w:sz w:val="10"/>
              </w:rPr>
            </w:pPr>
          </w:p>
          <w:p w14:paraId="5B728F03" w14:textId="77777777" w:rsidR="00E76B32" w:rsidRPr="00320A59" w:rsidRDefault="00C5691E" w:rsidP="000D76E8">
            <w:pPr>
              <w:jc w:val="left"/>
              <w:rPr>
                <w:rFonts w:ascii="Arial" w:hAnsi="Arial" w:cs="Arial"/>
                <w:sz w:val="24"/>
              </w:rPr>
            </w:pPr>
            <w:r w:rsidRPr="00320A59">
              <w:rPr>
                <w:rFonts w:ascii="Arial" w:hAnsi="Arial" w:cs="Arial"/>
                <w:sz w:val="24"/>
              </w:rPr>
              <w:t>预答辩意见（</w:t>
            </w:r>
            <w:proofErr w:type="gramStart"/>
            <w:r w:rsidRPr="00320A59">
              <w:rPr>
                <w:rFonts w:ascii="Arial" w:hAnsi="Arial" w:cs="Arial"/>
                <w:sz w:val="24"/>
              </w:rPr>
              <w:t>不够可</w:t>
            </w:r>
            <w:proofErr w:type="gramEnd"/>
            <w:r w:rsidRPr="00320A59">
              <w:rPr>
                <w:rFonts w:ascii="Arial" w:hAnsi="Arial" w:cs="Arial"/>
                <w:sz w:val="24"/>
              </w:rPr>
              <w:t>另附页）：</w:t>
            </w:r>
          </w:p>
          <w:p w14:paraId="54E55342" w14:textId="77777777" w:rsidR="00E76B32" w:rsidRPr="00320A59" w:rsidRDefault="00E76B32" w:rsidP="000D76E8">
            <w:pPr>
              <w:jc w:val="left"/>
              <w:rPr>
                <w:rFonts w:ascii="Arial" w:hAnsi="Arial" w:cs="Arial"/>
                <w:sz w:val="24"/>
              </w:rPr>
            </w:pPr>
          </w:p>
          <w:p w14:paraId="7CB7FDC3" w14:textId="77777777" w:rsidR="00E76B32" w:rsidRPr="00320A59" w:rsidRDefault="00E76B32" w:rsidP="000D76E8">
            <w:pPr>
              <w:jc w:val="left"/>
              <w:rPr>
                <w:rFonts w:ascii="Arial" w:hAnsi="Arial" w:cs="Arial"/>
                <w:sz w:val="24"/>
              </w:rPr>
            </w:pPr>
          </w:p>
          <w:p w14:paraId="398F2C88" w14:textId="77777777" w:rsidR="00E76B32" w:rsidRPr="00320A59" w:rsidRDefault="00E76B32" w:rsidP="000D76E8">
            <w:pPr>
              <w:jc w:val="left"/>
              <w:rPr>
                <w:rFonts w:ascii="Arial" w:hAnsi="Arial" w:cs="Arial"/>
                <w:sz w:val="24"/>
              </w:rPr>
            </w:pPr>
          </w:p>
          <w:p w14:paraId="44AC3FA3" w14:textId="77777777" w:rsidR="00E76B32" w:rsidRPr="00320A59" w:rsidRDefault="00E76B32" w:rsidP="000D76E8">
            <w:pPr>
              <w:jc w:val="left"/>
              <w:rPr>
                <w:rFonts w:ascii="Arial" w:hAnsi="Arial" w:cs="Arial"/>
                <w:sz w:val="24"/>
              </w:rPr>
            </w:pPr>
          </w:p>
          <w:p w14:paraId="1F122F14" w14:textId="77777777" w:rsidR="00E76B32" w:rsidRPr="00320A59" w:rsidRDefault="00E76B32" w:rsidP="000D76E8">
            <w:pPr>
              <w:jc w:val="left"/>
              <w:rPr>
                <w:rFonts w:ascii="Arial" w:hAnsi="Arial" w:cs="Arial"/>
                <w:sz w:val="24"/>
              </w:rPr>
            </w:pPr>
          </w:p>
          <w:p w14:paraId="17A4C419" w14:textId="77777777" w:rsidR="00E76B32" w:rsidRPr="00320A59" w:rsidRDefault="00E76B32" w:rsidP="000D76E8">
            <w:pPr>
              <w:jc w:val="left"/>
              <w:rPr>
                <w:rFonts w:ascii="Arial" w:hAnsi="Arial" w:cs="Arial"/>
                <w:sz w:val="24"/>
              </w:rPr>
            </w:pPr>
          </w:p>
          <w:p w14:paraId="27039E8B" w14:textId="77777777" w:rsidR="00E76B32" w:rsidRPr="00320A59" w:rsidRDefault="00E76B32" w:rsidP="000D76E8">
            <w:pPr>
              <w:jc w:val="left"/>
              <w:rPr>
                <w:rFonts w:ascii="Arial" w:hAnsi="Arial" w:cs="Arial"/>
                <w:sz w:val="24"/>
              </w:rPr>
            </w:pPr>
          </w:p>
          <w:p w14:paraId="50E5FB75" w14:textId="77777777" w:rsidR="00E76B32" w:rsidRPr="00320A59" w:rsidRDefault="00E76B32" w:rsidP="000D76E8">
            <w:pPr>
              <w:jc w:val="left"/>
              <w:rPr>
                <w:rFonts w:ascii="Arial" w:hAnsi="Arial" w:cs="Arial"/>
                <w:sz w:val="24"/>
              </w:rPr>
            </w:pPr>
          </w:p>
          <w:p w14:paraId="21ECA3DA" w14:textId="77777777" w:rsidR="00E76B32" w:rsidRPr="00320A59" w:rsidRDefault="00E76B32" w:rsidP="000D76E8">
            <w:pPr>
              <w:jc w:val="left"/>
              <w:rPr>
                <w:rFonts w:ascii="Arial" w:hAnsi="Arial" w:cs="Arial"/>
                <w:sz w:val="24"/>
              </w:rPr>
            </w:pPr>
          </w:p>
          <w:p w14:paraId="0E56AEB3" w14:textId="77777777" w:rsidR="00E76B32" w:rsidRPr="00320A59" w:rsidRDefault="00E76B32" w:rsidP="000D76E8">
            <w:pPr>
              <w:jc w:val="left"/>
              <w:rPr>
                <w:rFonts w:ascii="Arial" w:hAnsi="Arial" w:cs="Arial"/>
                <w:sz w:val="24"/>
              </w:rPr>
            </w:pPr>
          </w:p>
          <w:p w14:paraId="2E78CDF6" w14:textId="77777777" w:rsidR="00E76B32" w:rsidRPr="00320A59" w:rsidRDefault="00E76B32" w:rsidP="000D76E8">
            <w:pPr>
              <w:jc w:val="left"/>
              <w:rPr>
                <w:rFonts w:ascii="Arial" w:hAnsi="Arial" w:cs="Arial"/>
                <w:sz w:val="24"/>
              </w:rPr>
            </w:pPr>
          </w:p>
          <w:p w14:paraId="6B823466" w14:textId="77777777" w:rsidR="00C5691E" w:rsidRPr="00320A59" w:rsidRDefault="000D76E8" w:rsidP="000D76E8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 w:hint="eastAsia"/>
                <w:sz w:val="24"/>
              </w:rPr>
              <w:t xml:space="preserve">                    </w:t>
            </w:r>
            <w:r w:rsidR="00C5691E" w:rsidRPr="00320A59">
              <w:rPr>
                <w:rFonts w:ascii="Arial" w:hAnsi="Arial" w:cs="Arial"/>
                <w:sz w:val="24"/>
              </w:rPr>
              <w:t>预答辩小组负责人（签名）：</w:t>
            </w:r>
          </w:p>
          <w:p w14:paraId="7D212BAE" w14:textId="77777777" w:rsidR="00E76B32" w:rsidRPr="00320A59" w:rsidRDefault="00C5691E" w:rsidP="000D76E8">
            <w:pPr>
              <w:ind w:firstLineChars="1550" w:firstLine="3720"/>
              <w:jc w:val="center"/>
              <w:rPr>
                <w:rFonts w:ascii="Arial" w:hAnsi="Arial" w:cs="Arial"/>
                <w:sz w:val="24"/>
              </w:rPr>
            </w:pPr>
            <w:r w:rsidRPr="00320A59">
              <w:rPr>
                <w:rFonts w:ascii="Arial" w:hAnsi="Arial" w:cs="Arial"/>
                <w:sz w:val="24"/>
              </w:rPr>
              <w:t>学院公章</w:t>
            </w:r>
          </w:p>
          <w:p w14:paraId="7C95B183" w14:textId="77777777" w:rsidR="00E76B32" w:rsidRPr="00320A59" w:rsidRDefault="00E76B32" w:rsidP="000D76E8">
            <w:pPr>
              <w:ind w:firstLineChars="1400" w:firstLine="3360"/>
              <w:jc w:val="center"/>
              <w:rPr>
                <w:rFonts w:ascii="Arial" w:hAnsi="Arial" w:cs="Arial"/>
                <w:sz w:val="24"/>
              </w:rPr>
            </w:pPr>
          </w:p>
          <w:p w14:paraId="15C7DFCF" w14:textId="77777777" w:rsidR="00E76B32" w:rsidRPr="00320A59" w:rsidRDefault="00C5691E" w:rsidP="000D76E8">
            <w:pPr>
              <w:jc w:val="right"/>
              <w:rPr>
                <w:rFonts w:ascii="Arial" w:hAnsi="Arial" w:cs="Arial"/>
                <w:sz w:val="24"/>
              </w:rPr>
            </w:pPr>
            <w:r w:rsidRPr="00320A59">
              <w:rPr>
                <w:rFonts w:ascii="Arial" w:hAnsi="Arial" w:cs="Arial"/>
                <w:sz w:val="24"/>
              </w:rPr>
              <w:t>年</w:t>
            </w:r>
            <w:r w:rsidRPr="00320A59">
              <w:rPr>
                <w:rFonts w:ascii="Arial" w:hAnsi="Arial" w:cs="Arial"/>
                <w:sz w:val="24"/>
              </w:rPr>
              <w:t xml:space="preserve">   </w:t>
            </w:r>
            <w:r w:rsidRPr="00320A59">
              <w:rPr>
                <w:rFonts w:ascii="Arial" w:hAnsi="Arial" w:cs="Arial"/>
                <w:sz w:val="24"/>
              </w:rPr>
              <w:t>月</w:t>
            </w:r>
            <w:r w:rsidRPr="00320A59">
              <w:rPr>
                <w:rFonts w:ascii="Arial" w:hAnsi="Arial" w:cs="Arial"/>
                <w:sz w:val="24"/>
              </w:rPr>
              <w:t xml:space="preserve">    </w:t>
            </w:r>
            <w:r w:rsidRPr="00320A59">
              <w:rPr>
                <w:rFonts w:ascii="Arial" w:hAnsi="Arial" w:cs="Arial"/>
                <w:sz w:val="24"/>
              </w:rPr>
              <w:t>日</w:t>
            </w:r>
          </w:p>
        </w:tc>
      </w:tr>
      <w:tr w:rsidR="00E76B32" w:rsidRPr="00320A59" w14:paraId="32056E29" w14:textId="77777777" w:rsidTr="000D76E8">
        <w:trPr>
          <w:cantSplit/>
          <w:trHeight w:val="384"/>
        </w:trPr>
        <w:tc>
          <w:tcPr>
            <w:tcW w:w="2088" w:type="dxa"/>
            <w:gridSpan w:val="4"/>
            <w:vMerge w:val="restart"/>
            <w:vAlign w:val="center"/>
          </w:tcPr>
          <w:p w14:paraId="04900F01" w14:textId="77777777" w:rsidR="00E76B32" w:rsidRPr="00320A59" w:rsidRDefault="00C5691E" w:rsidP="000D76E8">
            <w:pPr>
              <w:jc w:val="center"/>
              <w:rPr>
                <w:rFonts w:ascii="Arial" w:hAnsi="Arial" w:cs="Arial"/>
                <w:sz w:val="24"/>
              </w:rPr>
            </w:pPr>
            <w:r w:rsidRPr="00320A59">
              <w:rPr>
                <w:rFonts w:ascii="Arial" w:hAnsi="Arial" w:cs="Arial"/>
                <w:sz w:val="24"/>
              </w:rPr>
              <w:t>预答辩结论</w:t>
            </w:r>
          </w:p>
        </w:tc>
        <w:tc>
          <w:tcPr>
            <w:tcW w:w="2492" w:type="dxa"/>
            <w:gridSpan w:val="4"/>
            <w:vAlign w:val="center"/>
          </w:tcPr>
          <w:p w14:paraId="259C3EE8" w14:textId="77777777" w:rsidR="00E76B32" w:rsidRPr="00320A59" w:rsidRDefault="00C5691E" w:rsidP="000D76E8">
            <w:pPr>
              <w:ind w:firstLineChars="300" w:firstLine="720"/>
              <w:jc w:val="center"/>
              <w:rPr>
                <w:rFonts w:ascii="Arial" w:hAnsi="Arial" w:cs="Arial"/>
                <w:sz w:val="24"/>
              </w:rPr>
            </w:pPr>
            <w:r w:rsidRPr="00320A59">
              <w:rPr>
                <w:rFonts w:ascii="Arial" w:hAnsi="Arial" w:cs="Arial"/>
                <w:sz w:val="24"/>
              </w:rPr>
              <w:t>合格</w:t>
            </w:r>
          </w:p>
        </w:tc>
        <w:tc>
          <w:tcPr>
            <w:tcW w:w="2492" w:type="dxa"/>
            <w:gridSpan w:val="3"/>
            <w:vAlign w:val="center"/>
          </w:tcPr>
          <w:p w14:paraId="7625FDD4" w14:textId="77777777" w:rsidR="00E76B32" w:rsidRPr="00320A59" w:rsidRDefault="00C5691E" w:rsidP="000D76E8">
            <w:pPr>
              <w:jc w:val="center"/>
              <w:rPr>
                <w:rFonts w:ascii="Arial" w:hAnsi="Arial" w:cs="Arial"/>
                <w:sz w:val="24"/>
              </w:rPr>
            </w:pPr>
            <w:r w:rsidRPr="00320A59">
              <w:rPr>
                <w:rFonts w:ascii="Arial" w:hAnsi="Arial" w:cs="Arial"/>
                <w:sz w:val="24"/>
              </w:rPr>
              <w:t>基本合格</w:t>
            </w:r>
          </w:p>
        </w:tc>
        <w:tc>
          <w:tcPr>
            <w:tcW w:w="2492" w:type="dxa"/>
            <w:gridSpan w:val="3"/>
            <w:vAlign w:val="center"/>
          </w:tcPr>
          <w:p w14:paraId="2A87AD05" w14:textId="77777777" w:rsidR="00E76B32" w:rsidRPr="00320A59" w:rsidRDefault="00C5691E" w:rsidP="000D76E8">
            <w:pPr>
              <w:jc w:val="center"/>
              <w:rPr>
                <w:rFonts w:ascii="Arial" w:hAnsi="Arial" w:cs="Arial"/>
                <w:sz w:val="24"/>
              </w:rPr>
            </w:pPr>
            <w:r w:rsidRPr="00320A59">
              <w:rPr>
                <w:rFonts w:ascii="Arial" w:hAnsi="Arial" w:cs="Arial"/>
                <w:sz w:val="24"/>
              </w:rPr>
              <w:t>不合格</w:t>
            </w:r>
          </w:p>
        </w:tc>
      </w:tr>
      <w:tr w:rsidR="00E76B32" w:rsidRPr="00320A59" w14:paraId="4AD2CC26" w14:textId="77777777" w:rsidTr="000D76E8">
        <w:trPr>
          <w:cantSplit/>
          <w:trHeight w:val="547"/>
        </w:trPr>
        <w:tc>
          <w:tcPr>
            <w:tcW w:w="2088" w:type="dxa"/>
            <w:gridSpan w:val="4"/>
            <w:vMerge/>
            <w:vAlign w:val="center"/>
          </w:tcPr>
          <w:p w14:paraId="155FF077" w14:textId="77777777" w:rsidR="00E76B32" w:rsidRPr="00320A59" w:rsidRDefault="00E76B32" w:rsidP="000D76E8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92" w:type="dxa"/>
            <w:gridSpan w:val="4"/>
            <w:vAlign w:val="center"/>
          </w:tcPr>
          <w:p w14:paraId="1C98C958" w14:textId="77777777" w:rsidR="00E76B32" w:rsidRPr="00320A59" w:rsidRDefault="00E76B32" w:rsidP="000D76E8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92" w:type="dxa"/>
            <w:gridSpan w:val="3"/>
            <w:vAlign w:val="center"/>
          </w:tcPr>
          <w:p w14:paraId="2C70ECB8" w14:textId="77777777" w:rsidR="00E76B32" w:rsidRPr="00320A59" w:rsidRDefault="00E76B32" w:rsidP="000D76E8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92" w:type="dxa"/>
            <w:gridSpan w:val="3"/>
            <w:vAlign w:val="center"/>
          </w:tcPr>
          <w:p w14:paraId="033607B8" w14:textId="77777777" w:rsidR="00E76B32" w:rsidRPr="00320A59" w:rsidRDefault="00E76B32" w:rsidP="000D76E8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E76B32" w:rsidRPr="00320A59" w14:paraId="1E9F14A7" w14:textId="77777777" w:rsidTr="000D76E8">
        <w:trPr>
          <w:cantSplit/>
          <w:trHeight w:val="417"/>
        </w:trPr>
        <w:tc>
          <w:tcPr>
            <w:tcW w:w="648" w:type="dxa"/>
            <w:vMerge w:val="restart"/>
            <w:vAlign w:val="center"/>
          </w:tcPr>
          <w:p w14:paraId="13EEB164" w14:textId="77777777" w:rsidR="00E76B32" w:rsidRPr="00320A59" w:rsidRDefault="00E76B32" w:rsidP="000D76E8">
            <w:pPr>
              <w:jc w:val="center"/>
              <w:rPr>
                <w:rFonts w:ascii="Arial" w:hAnsi="Arial" w:cs="Arial"/>
                <w:sz w:val="24"/>
              </w:rPr>
            </w:pPr>
          </w:p>
          <w:p w14:paraId="4717FCCE" w14:textId="77777777" w:rsidR="00E76B32" w:rsidRPr="00320A59" w:rsidRDefault="00C5691E" w:rsidP="000D76E8">
            <w:pPr>
              <w:jc w:val="center"/>
              <w:rPr>
                <w:rFonts w:ascii="Arial" w:hAnsi="Arial" w:cs="Arial"/>
                <w:sz w:val="24"/>
              </w:rPr>
            </w:pPr>
            <w:r w:rsidRPr="00320A59">
              <w:rPr>
                <w:rFonts w:ascii="Arial" w:hAnsi="Arial" w:cs="Arial"/>
                <w:sz w:val="24"/>
              </w:rPr>
              <w:t>预答辩小组成员</w:t>
            </w:r>
          </w:p>
        </w:tc>
        <w:tc>
          <w:tcPr>
            <w:tcW w:w="1440" w:type="dxa"/>
            <w:gridSpan w:val="3"/>
            <w:vAlign w:val="center"/>
          </w:tcPr>
          <w:p w14:paraId="7E4A3C81" w14:textId="77777777" w:rsidR="00E76B32" w:rsidRPr="00320A59" w:rsidRDefault="00C5691E" w:rsidP="000D76E8">
            <w:pPr>
              <w:jc w:val="center"/>
              <w:rPr>
                <w:rFonts w:ascii="Arial" w:hAnsi="Arial" w:cs="Arial"/>
                <w:sz w:val="24"/>
              </w:rPr>
            </w:pPr>
            <w:r w:rsidRPr="00320A59">
              <w:rPr>
                <w:rFonts w:ascii="Arial" w:hAnsi="Arial" w:cs="Arial"/>
                <w:sz w:val="24"/>
              </w:rPr>
              <w:t>姓</w:t>
            </w:r>
            <w:r w:rsidRPr="00320A59">
              <w:rPr>
                <w:rFonts w:ascii="Arial" w:hAnsi="Arial" w:cs="Arial"/>
                <w:sz w:val="24"/>
              </w:rPr>
              <w:t xml:space="preserve"> </w:t>
            </w:r>
            <w:r w:rsidRPr="00320A59">
              <w:rPr>
                <w:rFonts w:ascii="Arial" w:hAnsi="Arial" w:cs="Arial"/>
                <w:sz w:val="24"/>
              </w:rPr>
              <w:t>名</w:t>
            </w:r>
          </w:p>
        </w:tc>
        <w:tc>
          <w:tcPr>
            <w:tcW w:w="1440" w:type="dxa"/>
            <w:gridSpan w:val="2"/>
            <w:vAlign w:val="center"/>
          </w:tcPr>
          <w:p w14:paraId="0100209F" w14:textId="77777777" w:rsidR="00E76B32" w:rsidRPr="00320A59" w:rsidRDefault="00C5691E" w:rsidP="000D76E8">
            <w:pPr>
              <w:jc w:val="center"/>
              <w:rPr>
                <w:rFonts w:ascii="Arial" w:hAnsi="Arial" w:cs="Arial"/>
                <w:sz w:val="24"/>
              </w:rPr>
            </w:pPr>
            <w:r w:rsidRPr="00320A59">
              <w:rPr>
                <w:rFonts w:ascii="Arial" w:hAnsi="Arial" w:cs="Arial"/>
                <w:sz w:val="24"/>
              </w:rPr>
              <w:t>职</w:t>
            </w:r>
            <w:r w:rsidRPr="00320A59">
              <w:rPr>
                <w:rFonts w:ascii="Arial" w:hAnsi="Arial" w:cs="Arial"/>
                <w:sz w:val="24"/>
              </w:rPr>
              <w:t xml:space="preserve"> </w:t>
            </w:r>
            <w:r w:rsidRPr="00320A59">
              <w:rPr>
                <w:rFonts w:ascii="Arial" w:hAnsi="Arial" w:cs="Arial"/>
                <w:sz w:val="24"/>
              </w:rPr>
              <w:t>称</w:t>
            </w:r>
          </w:p>
        </w:tc>
        <w:tc>
          <w:tcPr>
            <w:tcW w:w="1800" w:type="dxa"/>
            <w:gridSpan w:val="3"/>
            <w:vAlign w:val="center"/>
          </w:tcPr>
          <w:p w14:paraId="7CF01BB2" w14:textId="77777777" w:rsidR="00E76B32" w:rsidRPr="00320A59" w:rsidRDefault="00C5691E" w:rsidP="000D76E8">
            <w:pPr>
              <w:jc w:val="center"/>
              <w:rPr>
                <w:rFonts w:ascii="Arial" w:hAnsi="Arial" w:cs="Arial"/>
                <w:sz w:val="24"/>
              </w:rPr>
            </w:pPr>
            <w:r w:rsidRPr="00320A59">
              <w:rPr>
                <w:rFonts w:ascii="Arial" w:hAnsi="Arial" w:cs="Arial"/>
                <w:sz w:val="24"/>
              </w:rPr>
              <w:t>学科（专业）</w:t>
            </w:r>
          </w:p>
        </w:tc>
        <w:tc>
          <w:tcPr>
            <w:tcW w:w="1800" w:type="dxa"/>
            <w:gridSpan w:val="3"/>
            <w:vAlign w:val="center"/>
          </w:tcPr>
          <w:p w14:paraId="226374C0" w14:textId="77777777" w:rsidR="00E76B32" w:rsidRPr="00320A59" w:rsidRDefault="00C5691E" w:rsidP="000D76E8">
            <w:pPr>
              <w:jc w:val="center"/>
              <w:rPr>
                <w:rFonts w:ascii="Arial" w:hAnsi="Arial" w:cs="Arial"/>
                <w:sz w:val="24"/>
              </w:rPr>
            </w:pPr>
            <w:r w:rsidRPr="00320A59">
              <w:rPr>
                <w:rFonts w:ascii="Arial" w:hAnsi="Arial" w:cs="Arial"/>
                <w:sz w:val="24"/>
              </w:rPr>
              <w:t>所在单位</w:t>
            </w:r>
          </w:p>
        </w:tc>
        <w:tc>
          <w:tcPr>
            <w:tcW w:w="2436" w:type="dxa"/>
            <w:gridSpan w:val="2"/>
            <w:vAlign w:val="center"/>
          </w:tcPr>
          <w:p w14:paraId="5C82BD25" w14:textId="77777777" w:rsidR="00E76B32" w:rsidRPr="00320A59" w:rsidRDefault="00C5691E" w:rsidP="000D76E8">
            <w:pPr>
              <w:jc w:val="center"/>
              <w:rPr>
                <w:rFonts w:ascii="Arial" w:hAnsi="Arial" w:cs="Arial"/>
                <w:sz w:val="24"/>
              </w:rPr>
            </w:pPr>
            <w:r w:rsidRPr="00320A59">
              <w:rPr>
                <w:rFonts w:ascii="Arial" w:hAnsi="Arial" w:cs="Arial"/>
                <w:sz w:val="24"/>
              </w:rPr>
              <w:t>签</w:t>
            </w:r>
            <w:r w:rsidRPr="00320A59">
              <w:rPr>
                <w:rFonts w:ascii="Arial" w:hAnsi="Arial" w:cs="Arial"/>
                <w:sz w:val="24"/>
              </w:rPr>
              <w:t xml:space="preserve"> </w:t>
            </w:r>
            <w:r w:rsidRPr="00320A59">
              <w:rPr>
                <w:rFonts w:ascii="Arial" w:hAnsi="Arial" w:cs="Arial"/>
                <w:sz w:val="24"/>
              </w:rPr>
              <w:t>名</w:t>
            </w:r>
          </w:p>
        </w:tc>
      </w:tr>
      <w:tr w:rsidR="00E76B32" w:rsidRPr="00320A59" w14:paraId="7C2E95BD" w14:textId="77777777" w:rsidTr="000D76E8">
        <w:trPr>
          <w:cantSplit/>
          <w:trHeight w:val="450"/>
        </w:trPr>
        <w:tc>
          <w:tcPr>
            <w:tcW w:w="648" w:type="dxa"/>
            <w:vMerge/>
            <w:vAlign w:val="center"/>
          </w:tcPr>
          <w:p w14:paraId="57E806D6" w14:textId="77777777" w:rsidR="00E76B32" w:rsidRPr="00320A59" w:rsidRDefault="00E76B32" w:rsidP="000D76E8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7B5B141C" w14:textId="77777777" w:rsidR="00E76B32" w:rsidRPr="00320A59" w:rsidRDefault="00E76B32" w:rsidP="000D76E8">
            <w:pPr>
              <w:ind w:firstLineChars="100" w:firstLine="24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01F643D" w14:textId="77777777" w:rsidR="00E76B32" w:rsidRPr="00320A59" w:rsidRDefault="00E76B32" w:rsidP="000D76E8">
            <w:pPr>
              <w:ind w:firstLineChars="100" w:firstLine="24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7F5571EA" w14:textId="77777777" w:rsidR="00E76B32" w:rsidRPr="00320A59" w:rsidRDefault="00E76B32" w:rsidP="000D76E8">
            <w:pPr>
              <w:ind w:firstLineChars="100" w:firstLine="24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0C0024A8" w14:textId="77777777" w:rsidR="00E76B32" w:rsidRPr="00320A59" w:rsidRDefault="00E76B32" w:rsidP="000D76E8">
            <w:pPr>
              <w:ind w:firstLineChars="100" w:firstLine="24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36" w:type="dxa"/>
            <w:gridSpan w:val="2"/>
            <w:vAlign w:val="center"/>
          </w:tcPr>
          <w:p w14:paraId="7C8B043D" w14:textId="77777777" w:rsidR="00E76B32" w:rsidRPr="00320A59" w:rsidRDefault="00E76B32" w:rsidP="000D76E8">
            <w:pPr>
              <w:ind w:firstLineChars="100" w:firstLine="24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E76B32" w:rsidRPr="00320A59" w14:paraId="0388FEA3" w14:textId="77777777" w:rsidTr="000D76E8">
        <w:trPr>
          <w:cantSplit/>
          <w:trHeight w:val="456"/>
        </w:trPr>
        <w:tc>
          <w:tcPr>
            <w:tcW w:w="648" w:type="dxa"/>
            <w:vMerge/>
            <w:vAlign w:val="center"/>
          </w:tcPr>
          <w:p w14:paraId="22335DFC" w14:textId="77777777" w:rsidR="00E76B32" w:rsidRPr="00320A59" w:rsidRDefault="00E76B32" w:rsidP="000D76E8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27A95CCC" w14:textId="77777777" w:rsidR="00E76B32" w:rsidRPr="00320A59" w:rsidRDefault="00E76B32" w:rsidP="000D76E8">
            <w:pPr>
              <w:ind w:firstLineChars="100" w:firstLine="24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759C631" w14:textId="77777777" w:rsidR="00E76B32" w:rsidRPr="00320A59" w:rsidRDefault="00E76B32" w:rsidP="000D76E8">
            <w:pPr>
              <w:ind w:firstLineChars="100" w:firstLine="24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3A15159A" w14:textId="77777777" w:rsidR="00E76B32" w:rsidRPr="00320A59" w:rsidRDefault="00E76B32" w:rsidP="000D76E8">
            <w:pPr>
              <w:ind w:firstLineChars="100" w:firstLine="24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55EA7994" w14:textId="77777777" w:rsidR="00E76B32" w:rsidRPr="00320A59" w:rsidRDefault="00E76B32" w:rsidP="000D76E8">
            <w:pPr>
              <w:ind w:firstLineChars="100" w:firstLine="24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36" w:type="dxa"/>
            <w:gridSpan w:val="2"/>
            <w:vAlign w:val="center"/>
          </w:tcPr>
          <w:p w14:paraId="1F470B4B" w14:textId="77777777" w:rsidR="00E76B32" w:rsidRPr="00320A59" w:rsidRDefault="00E76B32" w:rsidP="000D76E8">
            <w:pPr>
              <w:ind w:firstLineChars="100" w:firstLine="24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E76B32" w:rsidRPr="00320A59" w14:paraId="3CD83A26" w14:textId="77777777" w:rsidTr="000D76E8">
        <w:trPr>
          <w:cantSplit/>
          <w:trHeight w:val="463"/>
        </w:trPr>
        <w:tc>
          <w:tcPr>
            <w:tcW w:w="648" w:type="dxa"/>
            <w:vMerge/>
            <w:vAlign w:val="center"/>
          </w:tcPr>
          <w:p w14:paraId="399D6425" w14:textId="77777777" w:rsidR="00E76B32" w:rsidRPr="00320A59" w:rsidRDefault="00E76B32" w:rsidP="000D76E8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6617AA5E" w14:textId="77777777" w:rsidR="00E76B32" w:rsidRPr="00320A59" w:rsidRDefault="00E76B32" w:rsidP="000D76E8">
            <w:pPr>
              <w:ind w:firstLineChars="100" w:firstLine="24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4EFCA91" w14:textId="77777777" w:rsidR="00E76B32" w:rsidRPr="00320A59" w:rsidRDefault="00E76B32" w:rsidP="000D76E8">
            <w:pPr>
              <w:ind w:firstLineChars="100" w:firstLine="24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6E3ADE29" w14:textId="77777777" w:rsidR="00E76B32" w:rsidRPr="00320A59" w:rsidRDefault="00E76B32" w:rsidP="000D76E8">
            <w:pPr>
              <w:ind w:firstLineChars="100" w:firstLine="24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6369C1A7" w14:textId="77777777" w:rsidR="00E76B32" w:rsidRPr="00320A59" w:rsidRDefault="00E76B32" w:rsidP="000D76E8">
            <w:pPr>
              <w:ind w:firstLineChars="100" w:firstLine="24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36" w:type="dxa"/>
            <w:gridSpan w:val="2"/>
            <w:vAlign w:val="center"/>
          </w:tcPr>
          <w:p w14:paraId="6B37201F" w14:textId="77777777" w:rsidR="00E76B32" w:rsidRPr="00320A59" w:rsidRDefault="00E76B32" w:rsidP="000D76E8">
            <w:pPr>
              <w:ind w:firstLineChars="100" w:firstLine="24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E76B32" w:rsidRPr="00320A59" w14:paraId="196179A7" w14:textId="77777777" w:rsidTr="000D76E8">
        <w:trPr>
          <w:cantSplit/>
          <w:trHeight w:val="455"/>
        </w:trPr>
        <w:tc>
          <w:tcPr>
            <w:tcW w:w="648" w:type="dxa"/>
            <w:vMerge/>
            <w:vAlign w:val="center"/>
          </w:tcPr>
          <w:p w14:paraId="4E3BAB6E" w14:textId="77777777" w:rsidR="00E76B32" w:rsidRPr="00320A59" w:rsidRDefault="00E76B32" w:rsidP="000D76E8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622C7CD1" w14:textId="77777777" w:rsidR="00E76B32" w:rsidRPr="00320A59" w:rsidRDefault="00E76B32" w:rsidP="000D76E8">
            <w:pPr>
              <w:ind w:firstLineChars="100" w:firstLine="24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FBD404E" w14:textId="77777777" w:rsidR="00E76B32" w:rsidRPr="00320A59" w:rsidRDefault="00E76B32" w:rsidP="000D76E8">
            <w:pPr>
              <w:ind w:firstLineChars="100" w:firstLine="24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7A58DD21" w14:textId="77777777" w:rsidR="00E76B32" w:rsidRPr="00320A59" w:rsidRDefault="00E76B32" w:rsidP="000D76E8">
            <w:pPr>
              <w:ind w:firstLineChars="100" w:firstLine="24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3E28314D" w14:textId="77777777" w:rsidR="00E76B32" w:rsidRPr="00320A59" w:rsidRDefault="00E76B32" w:rsidP="000D76E8">
            <w:pPr>
              <w:ind w:firstLineChars="100" w:firstLine="24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36" w:type="dxa"/>
            <w:gridSpan w:val="2"/>
            <w:vAlign w:val="center"/>
          </w:tcPr>
          <w:p w14:paraId="26F8299F" w14:textId="77777777" w:rsidR="00E76B32" w:rsidRPr="00320A59" w:rsidRDefault="00E76B32" w:rsidP="000D76E8">
            <w:pPr>
              <w:ind w:firstLineChars="100" w:firstLine="24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E76B32" w:rsidRPr="00320A59" w14:paraId="5ECACAA5" w14:textId="77777777" w:rsidTr="000D76E8">
        <w:trPr>
          <w:cantSplit/>
          <w:trHeight w:val="461"/>
        </w:trPr>
        <w:tc>
          <w:tcPr>
            <w:tcW w:w="648" w:type="dxa"/>
            <w:vMerge/>
            <w:vAlign w:val="center"/>
          </w:tcPr>
          <w:p w14:paraId="4B84BAAF" w14:textId="77777777" w:rsidR="00E76B32" w:rsidRPr="00320A59" w:rsidRDefault="00E76B32" w:rsidP="000D76E8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3DFA9C33" w14:textId="77777777" w:rsidR="00E76B32" w:rsidRPr="00320A59" w:rsidRDefault="00E76B32" w:rsidP="000D76E8">
            <w:pPr>
              <w:ind w:firstLineChars="100" w:firstLine="24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2471516" w14:textId="77777777" w:rsidR="00E76B32" w:rsidRPr="00320A59" w:rsidRDefault="00E76B32" w:rsidP="000D76E8">
            <w:pPr>
              <w:ind w:firstLineChars="100" w:firstLine="24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0C00CE8D" w14:textId="77777777" w:rsidR="00E76B32" w:rsidRPr="00320A59" w:rsidRDefault="00E76B32" w:rsidP="000D76E8">
            <w:pPr>
              <w:ind w:firstLineChars="100" w:firstLine="24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1600BDBC" w14:textId="77777777" w:rsidR="00E76B32" w:rsidRPr="00320A59" w:rsidRDefault="00E76B32" w:rsidP="000D76E8">
            <w:pPr>
              <w:ind w:firstLineChars="100" w:firstLine="24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36" w:type="dxa"/>
            <w:gridSpan w:val="2"/>
            <w:vAlign w:val="center"/>
          </w:tcPr>
          <w:p w14:paraId="357B85DA" w14:textId="77777777" w:rsidR="00E76B32" w:rsidRPr="00320A59" w:rsidRDefault="00E76B32" w:rsidP="000D76E8">
            <w:pPr>
              <w:ind w:firstLineChars="100" w:firstLine="240"/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14:paraId="24CCFC9A" w14:textId="77777777" w:rsidR="00E76B32" w:rsidRPr="00320A59" w:rsidRDefault="00E76B32">
      <w:pPr>
        <w:rPr>
          <w:rFonts w:ascii="Arial" w:hAnsi="Arial" w:cs="Arial"/>
          <w:b/>
          <w:bCs/>
          <w:sz w:val="10"/>
        </w:rPr>
      </w:pPr>
    </w:p>
    <w:p w14:paraId="67035F8F" w14:textId="1CC1C44C" w:rsidR="00E76B32" w:rsidRPr="00320A59" w:rsidRDefault="00C5691E" w:rsidP="00E76B32">
      <w:pPr>
        <w:ind w:left="422" w:hangingChars="200" w:hanging="422"/>
        <w:rPr>
          <w:rFonts w:ascii="Arial" w:hAnsi="Arial" w:cs="Arial"/>
        </w:rPr>
      </w:pPr>
      <w:r w:rsidRPr="00320A59">
        <w:rPr>
          <w:rFonts w:ascii="Arial" w:hAnsi="Arial" w:cs="Arial"/>
          <w:b/>
          <w:bCs/>
        </w:rPr>
        <w:t>注：</w:t>
      </w:r>
      <w:r w:rsidRPr="00320A59">
        <w:rPr>
          <w:rFonts w:ascii="Arial" w:hAnsi="Arial" w:cs="Arial"/>
        </w:rPr>
        <w:t>预答辩小组聘请</w:t>
      </w:r>
      <w:r w:rsidRPr="00320A59">
        <w:rPr>
          <w:rFonts w:ascii="Arial" w:hAnsi="Arial" w:cs="Arial"/>
        </w:rPr>
        <w:t>5</w:t>
      </w:r>
      <w:r w:rsidR="00772408">
        <w:rPr>
          <w:rFonts w:ascii="Arial" w:hAnsi="Arial" w:cs="Arial" w:hint="eastAsia"/>
        </w:rPr>
        <w:t>或</w:t>
      </w:r>
      <w:r w:rsidR="00772408">
        <w:rPr>
          <w:rFonts w:ascii="Arial" w:hAnsi="Arial" w:cs="Arial" w:hint="eastAsia"/>
        </w:rPr>
        <w:t>7</w:t>
      </w:r>
      <w:r w:rsidRPr="00320A59">
        <w:rPr>
          <w:rFonts w:ascii="Arial" w:hAnsi="Arial" w:cs="Arial"/>
        </w:rPr>
        <w:t>位教授级专家，其中预答辩小组成员的第一位为预答辩负责人，指导教师不作为预答辩小组成员。</w:t>
      </w:r>
    </w:p>
    <w:sectPr w:rsidR="00E76B32" w:rsidRPr="00320A59">
      <w:pgSz w:w="11906" w:h="16838"/>
      <w:pgMar w:top="1418" w:right="1361" w:bottom="1418" w:left="136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5B189" w14:textId="77777777" w:rsidR="00CA54BF" w:rsidRDefault="00CA54BF" w:rsidP="000D76E8">
      <w:r>
        <w:separator/>
      </w:r>
    </w:p>
  </w:endnote>
  <w:endnote w:type="continuationSeparator" w:id="0">
    <w:p w14:paraId="6A6397FD" w14:textId="77777777" w:rsidR="00CA54BF" w:rsidRDefault="00CA54BF" w:rsidP="000D7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21A2C" w14:textId="77777777" w:rsidR="00CA54BF" w:rsidRDefault="00CA54BF" w:rsidP="000D76E8">
      <w:r>
        <w:separator/>
      </w:r>
    </w:p>
  </w:footnote>
  <w:footnote w:type="continuationSeparator" w:id="0">
    <w:p w14:paraId="1B58E995" w14:textId="77777777" w:rsidR="00CA54BF" w:rsidRDefault="00CA54BF" w:rsidP="000D76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215093"/>
    <w:multiLevelType w:val="multilevel"/>
    <w:tmpl w:val="48215093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1125FCB"/>
    <w:rsid w:val="000A066B"/>
    <w:rsid w:val="000D76E8"/>
    <w:rsid w:val="00320A59"/>
    <w:rsid w:val="00386CBF"/>
    <w:rsid w:val="00457DA0"/>
    <w:rsid w:val="004639A9"/>
    <w:rsid w:val="004D67AF"/>
    <w:rsid w:val="00772408"/>
    <w:rsid w:val="009D1BED"/>
    <w:rsid w:val="009D6C3E"/>
    <w:rsid w:val="00C5691E"/>
    <w:rsid w:val="00C72361"/>
    <w:rsid w:val="00CA54BF"/>
    <w:rsid w:val="00CE68BB"/>
    <w:rsid w:val="00D0618D"/>
    <w:rsid w:val="00D26E14"/>
    <w:rsid w:val="00E6012D"/>
    <w:rsid w:val="00E76B32"/>
    <w:rsid w:val="00F8340F"/>
    <w:rsid w:val="11125FCB"/>
    <w:rsid w:val="18B7307B"/>
    <w:rsid w:val="19EE29CF"/>
    <w:rsid w:val="1E3D12F3"/>
    <w:rsid w:val="74E9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3E1B5C"/>
  <w15:docId w15:val="{29C3F13A-DAEE-45E0-BB71-2A842CBB4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esktop\20130227100631%20(2)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20130227100631 (2).wpt</Template>
  <TotalTime>14</TotalTime>
  <Pages>1</Pages>
  <Words>66</Words>
  <Characters>377</Characters>
  <Application>Microsoft Office Word</Application>
  <DocSecurity>0</DocSecurity>
  <Lines>3</Lines>
  <Paragraphs>1</Paragraphs>
  <ScaleCrop>false</ScaleCrop>
  <Company>Microsoft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附件一</dc:title>
  <dc:creator>lenovo</dc:creator>
  <cp:lastModifiedBy>dyx</cp:lastModifiedBy>
  <cp:revision>14</cp:revision>
  <dcterms:created xsi:type="dcterms:W3CDTF">2018-06-29T01:29:00Z</dcterms:created>
  <dcterms:modified xsi:type="dcterms:W3CDTF">2024-04-06T11:07:00Z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>
    <vt:lpwstr>6</vt:lpwstr>
  </property>
  <property fmtid="{D5CDD505-2E9C-101B-9397-08002B2CF9AE}" pid="3" name="KSOProductBuildVer">
    <vt:lpwstr>2052-10.1.0.7359</vt:lpwstr>
  </property>
</Properties>
</file>